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9"/>
        <w:gridCol w:w="4818"/>
        <w:gridCol w:w="4461"/>
      </w:tblGrid>
      <w:tr w:rsidR="0045482B" w:rsidRPr="002A4ED5" w14:paraId="0ACAC033" w14:textId="5A97B6E9" w:rsidTr="000146A7">
        <w:tc>
          <w:tcPr>
            <w:tcW w:w="1676" w:type="pct"/>
            <w:vAlign w:val="bottom"/>
          </w:tcPr>
          <w:p w14:paraId="3A9CF622" w14:textId="6CE5DE88" w:rsidR="0045482B" w:rsidRPr="00EF53F0" w:rsidRDefault="0045482B" w:rsidP="002A4ED5">
            <w:pPr>
              <w:rPr>
                <w:b/>
              </w:rPr>
            </w:pPr>
            <w:proofErr w:type="gramStart"/>
            <w:r w:rsidRPr="00EF53F0">
              <w:rPr>
                <w:b/>
              </w:rPr>
              <w:t>NOME:</w:t>
            </w:r>
            <w:r w:rsidR="006328E0" w:rsidRPr="007365C0">
              <w:rPr>
                <w:bCs/>
              </w:rPr>
              <w:t>…</w:t>
            </w:r>
            <w:proofErr w:type="gramEnd"/>
            <w:r w:rsidR="006328E0" w:rsidRPr="007365C0">
              <w:rPr>
                <w:bCs/>
              </w:rPr>
              <w:t>………………………………………...</w:t>
            </w:r>
          </w:p>
        </w:tc>
        <w:tc>
          <w:tcPr>
            <w:tcW w:w="1726" w:type="pct"/>
            <w:vAlign w:val="bottom"/>
          </w:tcPr>
          <w:p w14:paraId="329B4C4C" w14:textId="50D21AEE" w:rsidR="0045482B" w:rsidRPr="007365C0" w:rsidRDefault="0045482B" w:rsidP="002A4ED5">
            <w:pPr>
              <w:rPr>
                <w:bCs/>
              </w:rPr>
            </w:pPr>
            <w:r w:rsidRPr="00EF53F0">
              <w:rPr>
                <w:b/>
              </w:rPr>
              <w:t>COGNOME:</w:t>
            </w:r>
            <w:r w:rsidR="007365C0">
              <w:rPr>
                <w:b/>
              </w:rPr>
              <w:t xml:space="preserve"> </w:t>
            </w:r>
            <w:r w:rsidR="007365C0">
              <w:rPr>
                <w:bCs/>
              </w:rPr>
              <w:t>…………………………………</w:t>
            </w:r>
            <w:proofErr w:type="gramStart"/>
            <w:r w:rsidR="007365C0">
              <w:rPr>
                <w:bCs/>
              </w:rPr>
              <w:t>…….</w:t>
            </w:r>
            <w:proofErr w:type="gramEnd"/>
            <w:r w:rsidR="007365C0">
              <w:rPr>
                <w:bCs/>
              </w:rPr>
              <w:t>.</w:t>
            </w:r>
          </w:p>
        </w:tc>
        <w:tc>
          <w:tcPr>
            <w:tcW w:w="1598" w:type="pct"/>
          </w:tcPr>
          <w:p w14:paraId="0950ECD4" w14:textId="1642554F" w:rsidR="0045482B" w:rsidRPr="007365C0" w:rsidRDefault="0045482B" w:rsidP="002A4ED5">
            <w:pPr>
              <w:rPr>
                <w:bCs/>
              </w:rPr>
            </w:pPr>
            <w:r w:rsidRPr="00EF53F0">
              <w:rPr>
                <w:b/>
              </w:rPr>
              <w:t>CELLULARE:</w:t>
            </w:r>
            <w:r w:rsidR="007365C0">
              <w:rPr>
                <w:b/>
              </w:rPr>
              <w:t xml:space="preserve"> </w:t>
            </w:r>
            <w:r w:rsidR="007365C0">
              <w:rPr>
                <w:bCs/>
              </w:rPr>
              <w:t>……………………………………</w:t>
            </w:r>
            <w:proofErr w:type="gramStart"/>
            <w:r w:rsidR="007365C0">
              <w:rPr>
                <w:bCs/>
              </w:rPr>
              <w:t>…….</w:t>
            </w:r>
            <w:proofErr w:type="gramEnd"/>
          </w:p>
        </w:tc>
      </w:tr>
      <w:tr w:rsidR="0045482B" w:rsidRPr="002A4ED5" w14:paraId="4C58BE83" w14:textId="009A2EE0" w:rsidTr="000146A7">
        <w:tc>
          <w:tcPr>
            <w:tcW w:w="1676" w:type="pct"/>
            <w:vAlign w:val="bottom"/>
          </w:tcPr>
          <w:p w14:paraId="1F3C2E09" w14:textId="398057CB" w:rsidR="0045482B" w:rsidRPr="00EF53F0" w:rsidRDefault="0045482B" w:rsidP="002A4ED5">
            <w:pPr>
              <w:rPr>
                <w:b/>
              </w:rPr>
            </w:pPr>
          </w:p>
        </w:tc>
        <w:tc>
          <w:tcPr>
            <w:tcW w:w="1726" w:type="pct"/>
            <w:vAlign w:val="bottom"/>
          </w:tcPr>
          <w:p w14:paraId="62BECA03" w14:textId="77777777" w:rsidR="0045482B" w:rsidRPr="00EF53F0" w:rsidRDefault="0045482B" w:rsidP="002A4ED5">
            <w:pPr>
              <w:rPr>
                <w:b/>
              </w:rPr>
            </w:pPr>
          </w:p>
        </w:tc>
        <w:tc>
          <w:tcPr>
            <w:tcW w:w="1598" w:type="pct"/>
          </w:tcPr>
          <w:p w14:paraId="36050125" w14:textId="77777777" w:rsidR="0045482B" w:rsidRPr="00EF53F0" w:rsidRDefault="0045482B" w:rsidP="002A4ED5">
            <w:pPr>
              <w:rPr>
                <w:b/>
              </w:rPr>
            </w:pPr>
          </w:p>
        </w:tc>
      </w:tr>
      <w:tr w:rsidR="0045482B" w:rsidRPr="002A4ED5" w14:paraId="20BDC06D" w14:textId="7909C400" w:rsidTr="000146A7">
        <w:tc>
          <w:tcPr>
            <w:tcW w:w="1676" w:type="pct"/>
            <w:vAlign w:val="bottom"/>
          </w:tcPr>
          <w:p w14:paraId="0391973D" w14:textId="2F9BF352" w:rsidR="0045482B" w:rsidRPr="00EF53F0" w:rsidRDefault="00EF53F0" w:rsidP="002A4ED5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CE01F1B" wp14:editId="4EE88BB4">
                      <wp:simplePos x="0" y="0"/>
                      <wp:positionH relativeFrom="leftMargin">
                        <wp:posOffset>3810</wp:posOffset>
                      </wp:positionH>
                      <wp:positionV relativeFrom="paragraph">
                        <wp:posOffset>80645</wp:posOffset>
                      </wp:positionV>
                      <wp:extent cx="228600" cy="190500"/>
                      <wp:effectExtent l="0" t="0" r="19050" b="19050"/>
                      <wp:wrapNone/>
                      <wp:docPr id="2071959830" name="Elaborazion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905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092B78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Elaborazione 1" o:spid="_x0000_s1026" type="#_x0000_t109" style="position:absolute;margin-left:.3pt;margin-top:6.35pt;width:18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" fillcolor="white [3212]" strokecolor="#030b11 [484]" strokeweight="1pt">
                      <w10:wrap anchorx="margin"/>
                    </v:shape>
                  </w:pict>
                </mc:Fallback>
              </mc:AlternateContent>
            </w:r>
            <w:r>
              <w:rPr>
                <w:b/>
              </w:rPr>
              <w:t xml:space="preserve">       </w:t>
            </w:r>
            <w:r w:rsidR="0045482B" w:rsidRPr="00EF53F0">
              <w:rPr>
                <w:b/>
              </w:rPr>
              <w:t>Desidero essere alloggiato insieme a:</w:t>
            </w:r>
          </w:p>
        </w:tc>
        <w:tc>
          <w:tcPr>
            <w:tcW w:w="1726" w:type="pct"/>
            <w:vAlign w:val="bottom"/>
          </w:tcPr>
          <w:p w14:paraId="0363A501" w14:textId="78DB4625" w:rsidR="0045482B" w:rsidRPr="007365C0" w:rsidRDefault="000146A7" w:rsidP="002A4ED5">
            <w:pPr>
              <w:rPr>
                <w:bCs/>
              </w:rPr>
            </w:pPr>
            <w:r w:rsidRPr="00EF53F0">
              <w:rPr>
                <w:b/>
              </w:rPr>
              <w:t>NOME:</w:t>
            </w:r>
            <w:r w:rsidR="007365C0">
              <w:rPr>
                <w:bCs/>
              </w:rPr>
              <w:t xml:space="preserve"> ………………………………………………</w:t>
            </w:r>
          </w:p>
        </w:tc>
        <w:tc>
          <w:tcPr>
            <w:tcW w:w="1598" w:type="pct"/>
          </w:tcPr>
          <w:p w14:paraId="06B13E52" w14:textId="6F9B6338" w:rsidR="0045482B" w:rsidRPr="007365C0" w:rsidRDefault="000146A7" w:rsidP="002A4ED5">
            <w:pPr>
              <w:rPr>
                <w:bCs/>
              </w:rPr>
            </w:pPr>
            <w:r w:rsidRPr="00EF53F0">
              <w:rPr>
                <w:b/>
              </w:rPr>
              <w:t>COGNOME:</w:t>
            </w:r>
            <w:r w:rsidR="007365C0">
              <w:rPr>
                <w:bCs/>
              </w:rPr>
              <w:t xml:space="preserve"> ……………………………………</w:t>
            </w:r>
            <w:proofErr w:type="gramStart"/>
            <w:r w:rsidR="007365C0">
              <w:rPr>
                <w:bCs/>
              </w:rPr>
              <w:t>…….</w:t>
            </w:r>
            <w:proofErr w:type="gramEnd"/>
          </w:p>
        </w:tc>
      </w:tr>
      <w:tr w:rsidR="000146A7" w:rsidRPr="002A4ED5" w14:paraId="391F9D9E" w14:textId="58B08F41" w:rsidTr="000146A7">
        <w:trPr>
          <w:trHeight w:val="407"/>
        </w:trPr>
        <w:tc>
          <w:tcPr>
            <w:tcW w:w="5000" w:type="pct"/>
            <w:gridSpan w:val="3"/>
            <w:vAlign w:val="bottom"/>
          </w:tcPr>
          <w:p w14:paraId="087484B0" w14:textId="3F1367AE" w:rsidR="000146A7" w:rsidRPr="00EF53F0" w:rsidRDefault="00EF53F0" w:rsidP="000146A7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793A06E" wp14:editId="7F65D7C3">
                      <wp:simplePos x="0" y="0"/>
                      <wp:positionH relativeFrom="leftMargin">
                        <wp:posOffset>0</wp:posOffset>
                      </wp:positionH>
                      <wp:positionV relativeFrom="paragraph">
                        <wp:posOffset>85725</wp:posOffset>
                      </wp:positionV>
                      <wp:extent cx="228600" cy="190500"/>
                      <wp:effectExtent l="0" t="0" r="19050" b="19050"/>
                      <wp:wrapNone/>
                      <wp:docPr id="2005436568" name="Elaborazion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905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DD673" id="Elaborazione 1" o:spid="_x0000_s1026" type="#_x0000_t109" style="position:absolute;margin-left:0;margin-top:6.75pt;width:18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" fillcolor="white [3212]" strokecolor="#030b11 [484]" strokeweight="1pt">
                      <w10:wrap anchorx="margin"/>
                    </v:shape>
                  </w:pict>
                </mc:Fallback>
              </mc:AlternateContent>
            </w:r>
            <w:r>
              <w:rPr>
                <w:b/>
              </w:rPr>
              <w:t xml:space="preserve">      </w:t>
            </w:r>
            <w:r w:rsidR="000146A7" w:rsidRPr="00EF53F0">
              <w:rPr>
                <w:b/>
              </w:rPr>
              <w:t xml:space="preserve">Desidero essere alloggiato in camera singola </w:t>
            </w:r>
            <w:r w:rsidR="000146A7" w:rsidRPr="00EF53F0">
              <w:rPr>
                <w:b/>
                <w:sz w:val="22"/>
                <w:szCs w:val="22"/>
              </w:rPr>
              <w:t>(disponibilità limitata; supplemento €1</w:t>
            </w:r>
            <w:r w:rsidR="0059297A" w:rsidRPr="00EF53F0">
              <w:rPr>
                <w:b/>
                <w:sz w:val="22"/>
                <w:szCs w:val="22"/>
              </w:rPr>
              <w:t>4</w:t>
            </w:r>
            <w:r w:rsidR="000146A7" w:rsidRPr="00EF53F0">
              <w:rPr>
                <w:b/>
                <w:sz w:val="22"/>
                <w:szCs w:val="22"/>
              </w:rPr>
              <w:t>.</w:t>
            </w:r>
            <w:r w:rsidR="0059297A" w:rsidRPr="00EF53F0">
              <w:rPr>
                <w:b/>
                <w:sz w:val="22"/>
                <w:szCs w:val="22"/>
              </w:rPr>
              <w:t>5</w:t>
            </w:r>
            <w:r w:rsidR="000146A7" w:rsidRPr="00EF53F0">
              <w:rPr>
                <w:b/>
                <w:sz w:val="22"/>
                <w:szCs w:val="22"/>
              </w:rPr>
              <w:t>0)</w:t>
            </w:r>
          </w:p>
        </w:tc>
      </w:tr>
    </w:tbl>
    <w:p w14:paraId="3D45C471" w14:textId="77777777" w:rsidR="000146A7" w:rsidRDefault="000146A7" w:rsidP="00562601">
      <w:pPr>
        <w:pStyle w:val="Nessunaspaziatura"/>
      </w:pPr>
    </w:p>
    <w:p w14:paraId="3BDAB51A" w14:textId="77777777" w:rsidR="000146A7" w:rsidRDefault="000146A7" w:rsidP="00562601">
      <w:pPr>
        <w:pStyle w:val="Nessunaspaziatura"/>
      </w:pPr>
    </w:p>
    <w:p w14:paraId="6D284A77" w14:textId="40AF468D" w:rsidR="000146A7" w:rsidRDefault="000146A7" w:rsidP="00562601">
      <w:pPr>
        <w:pStyle w:val="Nessunaspaziatura"/>
      </w:pPr>
      <w:r>
        <w:t>Compilare la seguente tabella e conteggiare gli importi dovuti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216"/>
        <w:gridCol w:w="1560"/>
        <w:gridCol w:w="1825"/>
        <w:gridCol w:w="1582"/>
        <w:gridCol w:w="1691"/>
        <w:gridCol w:w="1172"/>
        <w:gridCol w:w="1303"/>
        <w:gridCol w:w="1303"/>
        <w:gridCol w:w="1300"/>
      </w:tblGrid>
      <w:tr w:rsidR="00E53090" w:rsidRPr="002A4ED5" w14:paraId="3BF4866C" w14:textId="35B9E3BB" w:rsidTr="00D33A86">
        <w:trPr>
          <w:trHeight w:val="611"/>
        </w:trPr>
        <w:tc>
          <w:tcPr>
            <w:tcW w:w="79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640000"/>
            <w:vAlign w:val="center"/>
          </w:tcPr>
          <w:p w14:paraId="7BDAF7D0" w14:textId="1584BD61" w:rsidR="00E53090" w:rsidRPr="000146A7" w:rsidRDefault="00E53090" w:rsidP="002A648D">
            <w:pPr>
              <w:pStyle w:val="Intestazionitabella"/>
              <w:rPr>
                <w:sz w:val="22"/>
                <w:szCs w:val="22"/>
              </w:rPr>
            </w:pPr>
            <w:r w:rsidRPr="000146A7">
              <w:rPr>
                <w:sz w:val="22"/>
                <w:szCs w:val="22"/>
              </w:rPr>
              <w:t>NOME E COGNOME</w:t>
            </w:r>
          </w:p>
        </w:tc>
        <w:tc>
          <w:tcPr>
            <w:tcW w:w="55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640000"/>
            <w:vAlign w:val="center"/>
          </w:tcPr>
          <w:p w14:paraId="39804EA8" w14:textId="77777777" w:rsidR="00E53090" w:rsidRPr="00D33A86" w:rsidRDefault="00E53090" w:rsidP="002A4ED5">
            <w:pPr>
              <w:pStyle w:val="Intestazionitabella"/>
              <w:rPr>
                <w:sz w:val="20"/>
                <w:szCs w:val="20"/>
              </w:rPr>
            </w:pPr>
            <w:r w:rsidRPr="00D33A86">
              <w:rPr>
                <w:sz w:val="20"/>
                <w:szCs w:val="20"/>
              </w:rPr>
              <w:t xml:space="preserve">Pernottamento </w:t>
            </w:r>
          </w:p>
          <w:p w14:paraId="1A61E173" w14:textId="0C3A73FC" w:rsidR="00E53090" w:rsidRPr="00D33A86" w:rsidRDefault="00E53090" w:rsidP="002A4ED5">
            <w:pPr>
              <w:pStyle w:val="Intestazionitabella"/>
              <w:rPr>
                <w:sz w:val="20"/>
                <w:szCs w:val="20"/>
              </w:rPr>
            </w:pPr>
            <w:r w:rsidRPr="00D33A86">
              <w:rPr>
                <w:sz w:val="20"/>
                <w:szCs w:val="20"/>
              </w:rPr>
              <w:t>venerdì 24</w:t>
            </w:r>
          </w:p>
        </w:tc>
        <w:tc>
          <w:tcPr>
            <w:tcW w:w="65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640000"/>
            <w:vAlign w:val="center"/>
          </w:tcPr>
          <w:p w14:paraId="56711A30" w14:textId="42BB7C1E" w:rsidR="00E53090" w:rsidRPr="00D33A86" w:rsidRDefault="00E53090" w:rsidP="000146A7">
            <w:pPr>
              <w:pStyle w:val="Intestazionitabella"/>
              <w:rPr>
                <w:sz w:val="20"/>
                <w:szCs w:val="20"/>
              </w:rPr>
            </w:pPr>
            <w:r w:rsidRPr="00D33A86">
              <w:rPr>
                <w:sz w:val="20"/>
                <w:szCs w:val="20"/>
              </w:rPr>
              <w:t>Supplemento camera singola</w:t>
            </w:r>
          </w:p>
          <w:p w14:paraId="3812A80F" w14:textId="4C0683CB" w:rsidR="00E53090" w:rsidRPr="00D33A86" w:rsidRDefault="00E53090" w:rsidP="000146A7">
            <w:pPr>
              <w:pStyle w:val="Intestazionitabella"/>
              <w:rPr>
                <w:sz w:val="20"/>
                <w:szCs w:val="20"/>
              </w:rPr>
            </w:pPr>
            <w:r w:rsidRPr="00D33A86">
              <w:rPr>
                <w:sz w:val="20"/>
                <w:szCs w:val="20"/>
              </w:rPr>
              <w:t>venerdì 24</w:t>
            </w:r>
          </w:p>
        </w:tc>
        <w:tc>
          <w:tcPr>
            <w:tcW w:w="567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640000"/>
            <w:vAlign w:val="center"/>
          </w:tcPr>
          <w:p w14:paraId="545B19F5" w14:textId="3D4899FC" w:rsidR="00E53090" w:rsidRPr="00D33A86" w:rsidRDefault="00E53090" w:rsidP="000146A7">
            <w:pPr>
              <w:pStyle w:val="Intestazionitabella"/>
              <w:rPr>
                <w:sz w:val="20"/>
                <w:szCs w:val="20"/>
              </w:rPr>
            </w:pPr>
            <w:r w:rsidRPr="00D33A86">
              <w:rPr>
                <w:sz w:val="20"/>
                <w:szCs w:val="20"/>
              </w:rPr>
              <w:t xml:space="preserve">Pernottamento </w:t>
            </w:r>
          </w:p>
          <w:p w14:paraId="3EC61287" w14:textId="577021CE" w:rsidR="00E53090" w:rsidRPr="00D33A86" w:rsidRDefault="00E53090" w:rsidP="000146A7">
            <w:pPr>
              <w:pStyle w:val="Intestazionitabella"/>
              <w:rPr>
                <w:sz w:val="20"/>
                <w:szCs w:val="20"/>
              </w:rPr>
            </w:pPr>
            <w:r w:rsidRPr="00D33A86">
              <w:rPr>
                <w:sz w:val="20"/>
                <w:szCs w:val="20"/>
              </w:rPr>
              <w:t>Sabato 25</w:t>
            </w:r>
          </w:p>
        </w:tc>
        <w:tc>
          <w:tcPr>
            <w:tcW w:w="606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640000"/>
            <w:vAlign w:val="center"/>
          </w:tcPr>
          <w:p w14:paraId="2B69755F" w14:textId="20AA4EC8" w:rsidR="00E53090" w:rsidRPr="00D33A86" w:rsidRDefault="00E53090" w:rsidP="00E53090">
            <w:pPr>
              <w:pStyle w:val="Intestazionitabella"/>
              <w:rPr>
                <w:sz w:val="20"/>
                <w:szCs w:val="20"/>
              </w:rPr>
            </w:pPr>
            <w:r w:rsidRPr="00D33A86">
              <w:rPr>
                <w:sz w:val="20"/>
                <w:szCs w:val="20"/>
              </w:rPr>
              <w:t>Supplemento camera singola</w:t>
            </w:r>
          </w:p>
          <w:p w14:paraId="4FC19F08" w14:textId="21053B20" w:rsidR="00E53090" w:rsidRPr="00D33A86" w:rsidRDefault="00E53090" w:rsidP="00E53090">
            <w:pPr>
              <w:pStyle w:val="Intestazionitabella"/>
              <w:rPr>
                <w:sz w:val="20"/>
                <w:szCs w:val="20"/>
              </w:rPr>
            </w:pPr>
            <w:r w:rsidRPr="00D33A86">
              <w:rPr>
                <w:sz w:val="20"/>
                <w:szCs w:val="20"/>
              </w:rPr>
              <w:t>Sabato 25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640000"/>
            <w:vAlign w:val="center"/>
          </w:tcPr>
          <w:p w14:paraId="51FED584" w14:textId="07293536" w:rsidR="00E53090" w:rsidRPr="00D33A86" w:rsidRDefault="00E53090" w:rsidP="002A4ED5">
            <w:pPr>
              <w:pStyle w:val="Intestazionitabella"/>
              <w:rPr>
                <w:sz w:val="20"/>
                <w:szCs w:val="20"/>
              </w:rPr>
            </w:pPr>
            <w:r w:rsidRPr="00D33A86">
              <w:rPr>
                <w:sz w:val="20"/>
                <w:szCs w:val="20"/>
              </w:rPr>
              <w:t>Cena di sabato 25</w:t>
            </w:r>
          </w:p>
        </w:tc>
        <w:tc>
          <w:tcPr>
            <w:tcW w:w="467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640000"/>
            <w:vAlign w:val="center"/>
          </w:tcPr>
          <w:p w14:paraId="3851FA1A" w14:textId="594CA0BD" w:rsidR="00E53090" w:rsidRPr="00D33A86" w:rsidRDefault="00E53090" w:rsidP="002A4ED5">
            <w:pPr>
              <w:pStyle w:val="Intestazionitabella"/>
              <w:rPr>
                <w:sz w:val="20"/>
                <w:szCs w:val="20"/>
              </w:rPr>
            </w:pPr>
            <w:r w:rsidRPr="00D33A86">
              <w:rPr>
                <w:sz w:val="20"/>
                <w:szCs w:val="20"/>
              </w:rPr>
              <w:t>Pranzo a Buffet di Sabato 25</w:t>
            </w:r>
          </w:p>
        </w:tc>
        <w:tc>
          <w:tcPr>
            <w:tcW w:w="467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640000"/>
          </w:tcPr>
          <w:p w14:paraId="2978AFAD" w14:textId="05CDC652" w:rsidR="00E53090" w:rsidRPr="00D33A86" w:rsidRDefault="00E53090" w:rsidP="002A4ED5">
            <w:pPr>
              <w:pStyle w:val="Intestazionitabella"/>
              <w:rPr>
                <w:sz w:val="20"/>
                <w:szCs w:val="20"/>
              </w:rPr>
            </w:pPr>
            <w:r w:rsidRPr="00D33A86">
              <w:rPr>
                <w:sz w:val="20"/>
                <w:szCs w:val="20"/>
              </w:rPr>
              <w:t>Pranzo a Buffet Domenica 26</w:t>
            </w:r>
          </w:p>
        </w:tc>
        <w:tc>
          <w:tcPr>
            <w:tcW w:w="466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640000"/>
          </w:tcPr>
          <w:p w14:paraId="645ADDBD" w14:textId="77777777" w:rsidR="00E53090" w:rsidRDefault="00E53090" w:rsidP="00E53090">
            <w:pPr>
              <w:pStyle w:val="Intestazionitabella"/>
              <w:rPr>
                <w:sz w:val="28"/>
                <w:szCs w:val="28"/>
              </w:rPr>
            </w:pPr>
          </w:p>
          <w:p w14:paraId="37625640" w14:textId="367FEAAE" w:rsidR="00E53090" w:rsidRPr="00E53090" w:rsidRDefault="00E53090" w:rsidP="00E53090">
            <w:pPr>
              <w:pStyle w:val="Intestazionitabella"/>
              <w:rPr>
                <w:sz w:val="28"/>
                <w:szCs w:val="28"/>
              </w:rPr>
            </w:pPr>
            <w:r w:rsidRPr="00E53090">
              <w:rPr>
                <w:sz w:val="28"/>
                <w:szCs w:val="28"/>
              </w:rPr>
              <w:t>TOTALI PARZIALI</w:t>
            </w:r>
          </w:p>
        </w:tc>
      </w:tr>
      <w:tr w:rsidR="00E53090" w:rsidRPr="002A4ED5" w14:paraId="467C5D05" w14:textId="77777777" w:rsidTr="00D33A86">
        <w:trPr>
          <w:trHeight w:val="233"/>
        </w:trPr>
        <w:tc>
          <w:tcPr>
            <w:tcW w:w="79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640000"/>
            <w:vAlign w:val="center"/>
          </w:tcPr>
          <w:p w14:paraId="590A4AD3" w14:textId="77777777" w:rsidR="00E53090" w:rsidRPr="000146A7" w:rsidRDefault="00E53090" w:rsidP="002A648D">
            <w:pPr>
              <w:pStyle w:val="Intestazionitabella"/>
              <w:rPr>
                <w:sz w:val="22"/>
                <w:szCs w:val="22"/>
              </w:rPr>
            </w:pPr>
          </w:p>
        </w:tc>
        <w:tc>
          <w:tcPr>
            <w:tcW w:w="55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640000"/>
            <w:vAlign w:val="center"/>
          </w:tcPr>
          <w:p w14:paraId="7AE56820" w14:textId="347D6E29" w:rsidR="00E53090" w:rsidRPr="000146A7" w:rsidRDefault="00E53090" w:rsidP="00E53090">
            <w:pPr>
              <w:pStyle w:val="Intestazionitabell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€34.50</w:t>
            </w:r>
          </w:p>
        </w:tc>
        <w:tc>
          <w:tcPr>
            <w:tcW w:w="65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640000"/>
            <w:vAlign w:val="center"/>
          </w:tcPr>
          <w:p w14:paraId="4DD88DE8" w14:textId="2DF56264" w:rsidR="00E53090" w:rsidRPr="000146A7" w:rsidRDefault="00E53090" w:rsidP="000146A7">
            <w:pPr>
              <w:pStyle w:val="Intestazionitabell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€14.50</w:t>
            </w:r>
          </w:p>
        </w:tc>
        <w:tc>
          <w:tcPr>
            <w:tcW w:w="567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640000"/>
            <w:vAlign w:val="center"/>
          </w:tcPr>
          <w:p w14:paraId="07C8E7E8" w14:textId="7D3458F7" w:rsidR="00E53090" w:rsidRPr="000146A7" w:rsidRDefault="00E53090" w:rsidP="000146A7">
            <w:pPr>
              <w:pStyle w:val="Intestazionitabell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€29.50</w:t>
            </w:r>
          </w:p>
        </w:tc>
        <w:tc>
          <w:tcPr>
            <w:tcW w:w="606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640000"/>
            <w:vAlign w:val="center"/>
          </w:tcPr>
          <w:p w14:paraId="417574F7" w14:textId="130783EB" w:rsidR="00E53090" w:rsidRPr="000146A7" w:rsidRDefault="00E53090" w:rsidP="00E53090">
            <w:pPr>
              <w:pStyle w:val="Intestazionitabell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€11.00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640000"/>
            <w:vAlign w:val="center"/>
          </w:tcPr>
          <w:p w14:paraId="5214FEB9" w14:textId="0A26E3CF" w:rsidR="00E53090" w:rsidRDefault="00E53090" w:rsidP="002A4ED5">
            <w:pPr>
              <w:pStyle w:val="Intestazionitabell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€3</w:t>
            </w:r>
            <w:r w:rsidR="0059297A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.00</w:t>
            </w:r>
          </w:p>
        </w:tc>
        <w:tc>
          <w:tcPr>
            <w:tcW w:w="467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640000"/>
            <w:vAlign w:val="center"/>
          </w:tcPr>
          <w:p w14:paraId="0A7CD4A1" w14:textId="07E2E068" w:rsidR="00E53090" w:rsidRDefault="00E53090" w:rsidP="002A4ED5">
            <w:pPr>
              <w:pStyle w:val="Intestazionitabell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€22.00</w:t>
            </w:r>
          </w:p>
        </w:tc>
        <w:tc>
          <w:tcPr>
            <w:tcW w:w="467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640000"/>
          </w:tcPr>
          <w:p w14:paraId="71F5DAA9" w14:textId="378EF254" w:rsidR="00E53090" w:rsidRDefault="00E53090" w:rsidP="002A4ED5">
            <w:pPr>
              <w:pStyle w:val="Intestazionitabell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€22.00</w:t>
            </w:r>
          </w:p>
        </w:tc>
        <w:tc>
          <w:tcPr>
            <w:tcW w:w="466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640000"/>
          </w:tcPr>
          <w:p w14:paraId="7FD26BBE" w14:textId="77777777" w:rsidR="00E53090" w:rsidRDefault="00E53090" w:rsidP="002A4ED5">
            <w:pPr>
              <w:pStyle w:val="Intestazionitabella"/>
              <w:rPr>
                <w:sz w:val="22"/>
                <w:szCs w:val="22"/>
              </w:rPr>
            </w:pPr>
          </w:p>
        </w:tc>
      </w:tr>
      <w:tr w:rsidR="00E53090" w:rsidRPr="0045482B" w14:paraId="7632AEC7" w14:textId="52939C82" w:rsidTr="00E53090">
        <w:tc>
          <w:tcPr>
            <w:tcW w:w="79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1DC2E3" w14:textId="25007B03" w:rsidR="00E53090" w:rsidRPr="0045482B" w:rsidRDefault="00E53090" w:rsidP="002A4ED5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55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CA5EE7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65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4BDE7E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5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A376F8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60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17D0D8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42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B3FCFB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4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FD159B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4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9BF463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46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E7F71B" w14:textId="77777777" w:rsidR="00E53090" w:rsidRPr="0045482B" w:rsidRDefault="00E53090" w:rsidP="002A4ED5">
            <w:pPr>
              <w:rPr>
                <w:lang w:val="en-US"/>
              </w:rPr>
            </w:pPr>
          </w:p>
        </w:tc>
      </w:tr>
      <w:tr w:rsidR="00E53090" w:rsidRPr="0045482B" w14:paraId="7EA620BD" w14:textId="74FF6C0C" w:rsidTr="00E53090">
        <w:tc>
          <w:tcPr>
            <w:tcW w:w="7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67EF79" w14:textId="0FDF6BCD" w:rsidR="00E53090" w:rsidRPr="0045482B" w:rsidRDefault="00E53090" w:rsidP="002A4ED5">
            <w:pPr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5AAD14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3B6440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81AA57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70A332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319BF7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3934AA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A19455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4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E0ECC4" w14:textId="77777777" w:rsidR="00E53090" w:rsidRPr="0045482B" w:rsidRDefault="00E53090" w:rsidP="002A4ED5">
            <w:pPr>
              <w:rPr>
                <w:lang w:val="en-US"/>
              </w:rPr>
            </w:pPr>
          </w:p>
        </w:tc>
      </w:tr>
      <w:tr w:rsidR="00E53090" w:rsidRPr="0045482B" w14:paraId="6FCE624E" w14:textId="20E7DDF7" w:rsidTr="00E53090">
        <w:tc>
          <w:tcPr>
            <w:tcW w:w="7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4301B3" w14:textId="278871DE" w:rsidR="00E53090" w:rsidRPr="0045482B" w:rsidRDefault="00E53090" w:rsidP="002A4ED5">
            <w:pPr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A5006E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AC13F5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866364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9FAE72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F43151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14CB77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A221F5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4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3B207F" w14:textId="77777777" w:rsidR="00E53090" w:rsidRPr="0045482B" w:rsidRDefault="00E53090" w:rsidP="002A4ED5">
            <w:pPr>
              <w:rPr>
                <w:lang w:val="en-US"/>
              </w:rPr>
            </w:pPr>
          </w:p>
        </w:tc>
      </w:tr>
      <w:tr w:rsidR="00E53090" w:rsidRPr="0045482B" w14:paraId="5D1473A3" w14:textId="495AAB30" w:rsidTr="00E53090">
        <w:tc>
          <w:tcPr>
            <w:tcW w:w="7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9E2E84" w14:textId="65304B1E" w:rsidR="00E53090" w:rsidRPr="0045482B" w:rsidRDefault="00E53090" w:rsidP="002A4ED5">
            <w:pPr>
              <w:rPr>
                <w:lang w:val="en-US"/>
              </w:rPr>
            </w:pPr>
            <w:r>
              <w:rPr>
                <w:lang w:val="en-US"/>
              </w:rPr>
              <w:t>4.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6B523F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07BE5A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1E5B8F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AB671F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9FF8EF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1DDF82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F09170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4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661E70" w14:textId="77777777" w:rsidR="00E53090" w:rsidRPr="0045482B" w:rsidRDefault="00E53090" w:rsidP="002A4ED5">
            <w:pPr>
              <w:rPr>
                <w:lang w:val="en-US"/>
              </w:rPr>
            </w:pPr>
          </w:p>
        </w:tc>
      </w:tr>
      <w:tr w:rsidR="00E53090" w:rsidRPr="0045482B" w14:paraId="23491ECF" w14:textId="06AA8BE7" w:rsidTr="00E53090">
        <w:tc>
          <w:tcPr>
            <w:tcW w:w="7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A52641" w14:textId="173C8C61" w:rsidR="00E53090" w:rsidRPr="0045482B" w:rsidRDefault="00E53090" w:rsidP="002A4ED5">
            <w:pPr>
              <w:rPr>
                <w:lang w:val="en-US"/>
              </w:rPr>
            </w:pPr>
            <w:r>
              <w:rPr>
                <w:lang w:val="en-US"/>
              </w:rPr>
              <w:t>5.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B976FB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37834F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B57014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9964D6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BE6112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9EEF25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569F7A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4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C5CEE5" w14:textId="77777777" w:rsidR="00E53090" w:rsidRPr="0045482B" w:rsidRDefault="00E53090" w:rsidP="002A4ED5">
            <w:pPr>
              <w:rPr>
                <w:lang w:val="en-US"/>
              </w:rPr>
            </w:pPr>
          </w:p>
        </w:tc>
      </w:tr>
      <w:tr w:rsidR="00E53090" w:rsidRPr="0045482B" w14:paraId="6B75FE31" w14:textId="5A9F06F3" w:rsidTr="00E53090">
        <w:tc>
          <w:tcPr>
            <w:tcW w:w="7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2F9FCC" w14:textId="68AC4A2E" w:rsidR="00E53090" w:rsidRPr="0045482B" w:rsidRDefault="00E53090" w:rsidP="002A4ED5">
            <w:pPr>
              <w:rPr>
                <w:lang w:val="en-US"/>
              </w:rPr>
            </w:pPr>
            <w:r>
              <w:rPr>
                <w:lang w:val="en-US"/>
              </w:rPr>
              <w:t>6.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124295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223006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991379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8CD2C3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7E5975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3AB671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C6CD46" w14:textId="77777777" w:rsidR="00E53090" w:rsidRPr="0045482B" w:rsidRDefault="00E53090" w:rsidP="002A4ED5">
            <w:pPr>
              <w:rPr>
                <w:lang w:val="en-US"/>
              </w:rPr>
            </w:pPr>
          </w:p>
        </w:tc>
        <w:tc>
          <w:tcPr>
            <w:tcW w:w="4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DA775D" w14:textId="77777777" w:rsidR="00E53090" w:rsidRPr="0045482B" w:rsidRDefault="00E53090" w:rsidP="002A4ED5">
            <w:pPr>
              <w:rPr>
                <w:lang w:val="en-US"/>
              </w:rPr>
            </w:pPr>
          </w:p>
        </w:tc>
      </w:tr>
      <w:tr w:rsidR="00E53090" w:rsidRPr="0045482B" w14:paraId="64412742" w14:textId="5521F184" w:rsidTr="00E53090">
        <w:tc>
          <w:tcPr>
            <w:tcW w:w="4534" w:type="pct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47E01C" w14:textId="30191C62" w:rsidR="00E53090" w:rsidRPr="00E53090" w:rsidRDefault="00E53090" w:rsidP="00E53090">
            <w:pPr>
              <w:jc w:val="center"/>
              <w:rPr>
                <w:b/>
                <w:bCs/>
                <w:sz w:val="28"/>
                <w:lang w:val="en-US"/>
              </w:rPr>
            </w:pPr>
            <w:r>
              <w:rPr>
                <w:b/>
                <w:bCs/>
                <w:sz w:val="28"/>
                <w:lang w:val="en-US"/>
              </w:rPr>
              <w:t xml:space="preserve">                                                                                                                                                               </w:t>
            </w:r>
            <w:r w:rsidRPr="00E53090">
              <w:rPr>
                <w:b/>
                <w:bCs/>
                <w:sz w:val="28"/>
                <w:lang w:val="en-US"/>
              </w:rPr>
              <w:t>IMPORTO TOTALE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3B40C7" w14:textId="77777777" w:rsidR="00E53090" w:rsidRPr="0045482B" w:rsidRDefault="00E53090" w:rsidP="000146A7">
            <w:pPr>
              <w:rPr>
                <w:lang w:val="en-US"/>
              </w:rPr>
            </w:pPr>
          </w:p>
        </w:tc>
      </w:tr>
    </w:tbl>
    <w:p w14:paraId="1CDBD483" w14:textId="53FB99D4" w:rsidR="005D676F" w:rsidRPr="005D676F" w:rsidRDefault="008D6460" w:rsidP="005D676F">
      <w:pPr>
        <w:pStyle w:val="elementtoproof"/>
        <w:shd w:val="clear" w:color="auto" w:fill="FFFFFF"/>
        <w:rPr>
          <w:b/>
          <w:bCs/>
          <w:color w:val="ED0000"/>
        </w:rPr>
      </w:pPr>
      <w:r w:rsidRPr="005D676F">
        <w:rPr>
          <w:b/>
          <w:bCs/>
          <w:color w:val="ED0000"/>
        </w:rPr>
        <w:t xml:space="preserve">Da spedire via mail al seguente indirizzo: </w:t>
      </w:r>
      <w:hyperlink r:id="rId11" w:history="1">
        <w:r w:rsidRPr="005D676F">
          <w:rPr>
            <w:rStyle w:val="Collegamentoipertestuale"/>
            <w:b/>
            <w:bCs/>
            <w:color w:val="002465"/>
          </w:rPr>
          <w:t>info@hotelsacrocuore.com</w:t>
        </w:r>
      </w:hyperlink>
      <w:r w:rsidR="005D676F" w:rsidRPr="005D676F">
        <w:rPr>
          <w:b/>
          <w:bCs/>
          <w:color w:val="002465"/>
        </w:rPr>
        <w:t xml:space="preserve">     </w:t>
      </w:r>
      <w:r w:rsidR="005D676F" w:rsidRPr="005D676F">
        <w:rPr>
          <w:b/>
          <w:bCs/>
          <w:color w:val="ED0000"/>
        </w:rPr>
        <w:t>HOTEL SACRO CUORE – 075/33141</w:t>
      </w:r>
      <w:r w:rsidR="005D676F">
        <w:rPr>
          <w:b/>
          <w:bCs/>
          <w:color w:val="ED0000"/>
        </w:rPr>
        <w:t>, VIA DEL BROZZO, 12 - 06126 PERUGIA</w:t>
      </w:r>
    </w:p>
    <w:p w14:paraId="6480BC37" w14:textId="77777777" w:rsidR="005D676F" w:rsidRDefault="005D676F" w:rsidP="005D676F">
      <w:pPr>
        <w:pStyle w:val="elementtoproof"/>
        <w:shd w:val="clear" w:color="auto" w:fill="FFFFFF"/>
        <w:rPr>
          <w:b/>
          <w:bCs/>
          <w:color w:val="005E00"/>
        </w:rPr>
      </w:pPr>
    </w:p>
    <w:p w14:paraId="112C101D" w14:textId="54BF5018" w:rsidR="005D676F" w:rsidRDefault="005D676F" w:rsidP="005D676F">
      <w:pPr>
        <w:pStyle w:val="elementtoproof"/>
        <w:shd w:val="clear" w:color="auto" w:fill="FFFFFF"/>
        <w:rPr>
          <w:rFonts w:ascii="Menlo-Bold" w:hAnsi="Menlo-Bold"/>
          <w:b/>
          <w:bCs/>
          <w:color w:val="000000"/>
          <w:sz w:val="23"/>
          <w:szCs w:val="23"/>
        </w:rPr>
      </w:pPr>
      <w:r>
        <w:rPr>
          <w:rFonts w:ascii="Menlo-Bold" w:hAnsi="Menlo-Bold"/>
          <w:b/>
          <w:bCs/>
          <w:color w:val="000000"/>
          <w:sz w:val="23"/>
          <w:szCs w:val="23"/>
        </w:rPr>
        <w:t>Dalla superstrada E45, le uscite consigliate sono</w:t>
      </w:r>
      <w:r>
        <w:rPr>
          <w:rFonts w:ascii="Menlo-Bold" w:hAnsi="Menlo-Bold"/>
          <w:b/>
          <w:bCs/>
          <w:color w:val="000000"/>
          <w:sz w:val="23"/>
          <w:szCs w:val="23"/>
        </w:rPr>
        <w:t>:</w:t>
      </w:r>
    </w:p>
    <w:p w14:paraId="0458137D" w14:textId="77777777" w:rsidR="005D676F" w:rsidRDefault="005D676F" w:rsidP="005D676F">
      <w:pPr>
        <w:pStyle w:val="elementtoproof"/>
        <w:shd w:val="clear" w:color="auto" w:fill="FFFFFF"/>
        <w:rPr>
          <w:rFonts w:ascii="Menlo-Regular" w:hAnsi="Menlo-Regular"/>
          <w:color w:val="000000"/>
          <w:sz w:val="23"/>
          <w:szCs w:val="23"/>
        </w:rPr>
      </w:pPr>
      <w:r w:rsidRPr="005D676F">
        <w:rPr>
          <w:rFonts w:ascii="Menlo-Bold" w:hAnsi="Menlo-Bold"/>
          <w:b/>
          <w:bCs/>
          <w:color w:val="ED0000"/>
          <w:sz w:val="23"/>
          <w:szCs w:val="23"/>
        </w:rPr>
        <w:t>Pi</w:t>
      </w:r>
      <w:r w:rsidRPr="005D676F">
        <w:rPr>
          <w:rFonts w:ascii="Menlo-Bold" w:hAnsi="Menlo-Bold"/>
          <w:b/>
          <w:bCs/>
          <w:color w:val="ED0000"/>
          <w:sz w:val="23"/>
          <w:szCs w:val="23"/>
        </w:rPr>
        <w:t>s</w:t>
      </w:r>
      <w:r w:rsidRPr="005D676F">
        <w:rPr>
          <w:rFonts w:ascii="Menlo-Bold" w:hAnsi="Menlo-Bold"/>
          <w:b/>
          <w:bCs/>
          <w:color w:val="ED0000"/>
          <w:sz w:val="23"/>
          <w:szCs w:val="23"/>
        </w:rPr>
        <w:t>cille</w:t>
      </w:r>
      <w:r>
        <w:rPr>
          <w:rFonts w:ascii="Menlo-Regular" w:hAnsi="Menlo-Regular"/>
          <w:color w:val="000000"/>
          <w:sz w:val="23"/>
          <w:szCs w:val="23"/>
        </w:rPr>
        <w:t> se si arriva da Cesena: seguire poi le indicazioni per Perugia Centro, (se siete in possesso di un navigatore, l'indirizzo da inserire è: via Tuderte, 26 Cap 06126 PG -) -</w:t>
      </w:r>
      <w:r>
        <w:rPr>
          <w:rFonts w:ascii="Menlo-Regular" w:hAnsi="Menlo-Regular"/>
          <w:color w:val="000000"/>
          <w:sz w:val="23"/>
          <w:szCs w:val="23"/>
        </w:rPr>
        <w:t xml:space="preserve"> </w:t>
      </w:r>
      <w:r>
        <w:rPr>
          <w:rFonts w:ascii="Menlo-Regular" w:hAnsi="Menlo-Regular"/>
          <w:color w:val="000000"/>
          <w:sz w:val="23"/>
          <w:szCs w:val="23"/>
        </w:rPr>
        <w:t xml:space="preserve">All'incrocio rotatoria con la fontana, svoltare tutto a Sx parallela alla strada percorsa, denominata Via Tuderte, percorrere </w:t>
      </w:r>
      <w:proofErr w:type="spellStart"/>
      <w:r>
        <w:rPr>
          <w:rFonts w:ascii="Menlo-Regular" w:hAnsi="Menlo-Regular"/>
          <w:color w:val="000000"/>
          <w:sz w:val="23"/>
          <w:szCs w:val="23"/>
        </w:rPr>
        <w:t>crc</w:t>
      </w:r>
      <w:proofErr w:type="spellEnd"/>
      <w:r>
        <w:rPr>
          <w:rFonts w:ascii="Menlo-Regular" w:hAnsi="Menlo-Regular"/>
          <w:color w:val="000000"/>
          <w:sz w:val="23"/>
          <w:szCs w:val="23"/>
        </w:rPr>
        <w:t xml:space="preserve"> km 1, al n. 26 a sx c'è la traversa con Via del Brozzo, dopo 300 mt </w:t>
      </w:r>
      <w:proofErr w:type="spellStart"/>
      <w:r>
        <w:rPr>
          <w:rFonts w:ascii="Menlo-Regular" w:hAnsi="Menlo-Regular"/>
          <w:color w:val="000000"/>
          <w:sz w:val="23"/>
          <w:szCs w:val="23"/>
        </w:rPr>
        <w:t>crc</w:t>
      </w:r>
      <w:proofErr w:type="spellEnd"/>
      <w:r>
        <w:rPr>
          <w:rFonts w:ascii="Menlo-Regular" w:hAnsi="Menlo-Regular"/>
          <w:color w:val="000000"/>
          <w:sz w:val="23"/>
          <w:szCs w:val="23"/>
        </w:rPr>
        <w:t xml:space="preserve"> c'è l'albergo.</w:t>
      </w:r>
    </w:p>
    <w:p w14:paraId="4C90632A" w14:textId="099E0F73" w:rsidR="005D676F" w:rsidRDefault="005D676F" w:rsidP="005D676F">
      <w:pPr>
        <w:pStyle w:val="elementtoproof"/>
        <w:shd w:val="clear" w:color="auto" w:fill="FFFFFF"/>
      </w:pPr>
      <w:r w:rsidRPr="005D676F">
        <w:rPr>
          <w:rFonts w:ascii="Menlo-Regular" w:hAnsi="Menlo-Regular"/>
          <w:b/>
          <w:bCs/>
          <w:color w:val="ED0000"/>
          <w:sz w:val="23"/>
          <w:szCs w:val="23"/>
        </w:rPr>
        <w:t>Prepo</w:t>
      </w:r>
      <w:r>
        <w:rPr>
          <w:rFonts w:ascii="Menlo-Regular" w:hAnsi="Menlo-Regular"/>
          <w:b/>
          <w:bCs/>
          <w:color w:val="000000"/>
          <w:sz w:val="23"/>
          <w:szCs w:val="23"/>
        </w:rPr>
        <w:t xml:space="preserve"> </w:t>
      </w:r>
      <w:r>
        <w:rPr>
          <w:rFonts w:ascii="Menlo-Regular" w:hAnsi="Menlo-Regular"/>
          <w:color w:val="000000"/>
          <w:sz w:val="23"/>
          <w:szCs w:val="23"/>
        </w:rPr>
        <w:t>se si arriva da Firenze: seguire poi e indicazioni per Perugia Centro, (</w:t>
      </w:r>
      <w:r>
        <w:rPr>
          <w:rFonts w:ascii="Menlo-Bold" w:hAnsi="Menlo-Bold"/>
          <w:b/>
          <w:bCs/>
          <w:color w:val="000000"/>
          <w:sz w:val="23"/>
          <w:szCs w:val="23"/>
        </w:rPr>
        <w:t>se siete in possesso di un navigatore, l'indirizzo da inserire è: via Tuderte, 26 Cap 06126 PG -</w:t>
      </w:r>
      <w:proofErr w:type="gramStart"/>
      <w:r>
        <w:rPr>
          <w:rFonts w:ascii="Menlo-Bold" w:hAnsi="Menlo-Bold"/>
          <w:b/>
          <w:bCs/>
          <w:color w:val="000000"/>
          <w:sz w:val="23"/>
          <w:szCs w:val="23"/>
        </w:rPr>
        <w:t xml:space="preserve">) </w:t>
      </w:r>
      <w:r>
        <w:rPr>
          <w:rFonts w:ascii="Menlo-Regular" w:hAnsi="Menlo-Regular"/>
          <w:color w:val="000000"/>
          <w:sz w:val="23"/>
          <w:szCs w:val="23"/>
        </w:rPr>
        <w:t>.</w:t>
      </w:r>
      <w:proofErr w:type="gramEnd"/>
    </w:p>
    <w:p w14:paraId="03A89430" w14:textId="56803F11" w:rsidR="008D6460" w:rsidRPr="008D6460" w:rsidRDefault="008D6460" w:rsidP="00FC2323">
      <w:pPr>
        <w:rPr>
          <w:b/>
          <w:bCs/>
        </w:rPr>
      </w:pPr>
      <w:r w:rsidRPr="008D6460">
        <w:rPr>
          <w:b/>
          <w:bCs/>
        </w:rPr>
        <w:t xml:space="preserve"> </w:t>
      </w:r>
    </w:p>
    <w:sectPr w:rsidR="008D6460" w:rsidRPr="008D6460" w:rsidSect="00C449FF">
      <w:headerReference w:type="default" r:id="rId12"/>
      <w:footerReference w:type="default" r:id="rId13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8671B" w14:textId="77777777" w:rsidR="00C449FF" w:rsidRDefault="00C449FF" w:rsidP="00650259">
      <w:r>
        <w:separator/>
      </w:r>
    </w:p>
  </w:endnote>
  <w:endnote w:type="continuationSeparator" w:id="0">
    <w:p w14:paraId="1C51EC74" w14:textId="77777777" w:rsidR="00C449FF" w:rsidRDefault="00C449FF" w:rsidP="00650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98337D-4F5F-4174-90CF-34EBBCF0273D}"/>
    <w:embedBold r:id="rId2" w:fontKey="{BE2CD613-B01C-4D44-B02B-B60C2CA480B3}"/>
    <w:embedItalic r:id="rId3" w:fontKey="{54FE5B0F-0173-49FB-B800-46086B9A882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66CAAA4-5EB6-460D-BECC-B90D631FE939}"/>
    <w:embedBold r:id="rId5" w:fontKey="{6AE9C8E3-B01A-4836-9F9A-31078A390B15}"/>
    <w:embedItalic r:id="rId6" w:fontKey="{CF11389D-4F38-4C47-995C-149FC625471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35FEFEF-31A1-458D-8E63-6A450D5771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7878641-93C9-4A78-9131-E8FC8F94C1E4}"/>
  </w:font>
  <w:font w:name="Menlo-Bold">
    <w:altName w:val="Cambria"/>
    <w:panose1 w:val="00000000000000000000"/>
    <w:charset w:val="00"/>
    <w:family w:val="roman"/>
    <w:notTrueType/>
    <w:pitch w:val="default"/>
  </w:font>
  <w:font w:name="Menlo-Regular">
    <w:altName w:val="Cambria"/>
    <w:panose1 w:val="00000000000000000000"/>
    <w:charset w:val="00"/>
    <w:family w:val="roman"/>
    <w:notTrueType/>
    <w:pitch w:val="default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  <w:embedRegular r:id="rId9" w:fontKey="{0C4605B2-E1F2-4CC8-871B-9038D371DD7C}"/>
    <w:embedBold r:id="rId10" w:fontKey="{8E359045-291C-4F27-9B23-87DE00DA27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19" w:type="pct"/>
      <w:tblLook w:val="04A0" w:firstRow="1" w:lastRow="0" w:firstColumn="1" w:lastColumn="0" w:noHBand="0" w:noVBand="1"/>
    </w:tblPr>
    <w:tblGrid>
      <w:gridCol w:w="13732"/>
    </w:tblGrid>
    <w:tr w:rsidR="00FC2323" w:rsidRPr="00562601" w14:paraId="149DB394" w14:textId="77777777" w:rsidTr="00D33A86">
      <w:trPr>
        <w:trHeight w:val="80"/>
      </w:trPr>
      <w:tc>
        <w:tcPr>
          <w:tcW w:w="5000" w:type="pct"/>
          <w:vAlign w:val="center"/>
        </w:tcPr>
        <w:p w14:paraId="19B49C3C" w14:textId="30691437" w:rsidR="00FC2323" w:rsidRPr="00D33A86" w:rsidRDefault="00FC2323" w:rsidP="00FC2323">
          <w:pPr>
            <w:pStyle w:val="Pidipagina"/>
            <w:rPr>
              <w:sz w:val="24"/>
            </w:rPr>
          </w:pPr>
          <w:proofErr w:type="gramStart"/>
          <w:r w:rsidRPr="00D33A86">
            <w:rPr>
              <w:sz w:val="24"/>
            </w:rPr>
            <w:t xml:space="preserve">DATA:   </w:t>
          </w:r>
          <w:proofErr w:type="gramEnd"/>
          <w:r w:rsidRPr="00D33A86">
            <w:rPr>
              <w:sz w:val="24"/>
            </w:rPr>
            <w:t xml:space="preserve">                                                                                                                                                                                                FIRMA:</w:t>
          </w:r>
        </w:p>
      </w:tc>
    </w:tr>
  </w:tbl>
  <w:p w14:paraId="00FEF103" w14:textId="77777777" w:rsidR="00562601" w:rsidRDefault="00562601" w:rsidP="002A648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01F84" w14:textId="77777777" w:rsidR="00C449FF" w:rsidRDefault="00C449FF" w:rsidP="00650259">
      <w:r>
        <w:separator/>
      </w:r>
    </w:p>
  </w:footnote>
  <w:footnote w:type="continuationSeparator" w:id="0">
    <w:p w14:paraId="769B7D21" w14:textId="77777777" w:rsidR="00C449FF" w:rsidRDefault="00C449FF" w:rsidP="006502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45482B" w14:paraId="50B34A24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61B7CB47" w14:textId="6B056459" w:rsidR="00562601" w:rsidRPr="0045482B" w:rsidRDefault="00562601" w:rsidP="0045482B">
          <w:pPr>
            <w:tabs>
              <w:tab w:val="center" w:pos="4680"/>
              <w:tab w:val="right" w:pos="9360"/>
            </w:tabs>
            <w:spacing w:before="0"/>
            <w:jc w:val="center"/>
            <w:rPr>
              <w:rFonts w:ascii="Calisto MT" w:eastAsia="Calibri" w:hAnsi="Calisto MT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4549" w:type="pct"/>
          <w:shd w:val="clear" w:color="auto" w:fill="731F1C" w:themeFill="accent5"/>
          <w:vAlign w:val="center"/>
        </w:tcPr>
        <w:p w14:paraId="38E4B793" w14:textId="2CEEFC9E" w:rsidR="00562601" w:rsidRPr="0045482B" w:rsidRDefault="0045482B" w:rsidP="0045482B">
          <w:pPr>
            <w:pStyle w:val="Intestazione"/>
            <w:jc w:val="center"/>
            <w:rPr>
              <w:rFonts w:ascii="Calisto MT" w:hAnsi="Calisto MT"/>
            </w:rPr>
          </w:pPr>
          <w:r w:rsidRPr="0045482B">
            <w:rPr>
              <w:rFonts w:ascii="Calisto MT" w:hAnsi="Calisto MT"/>
            </w:rPr>
            <w:t>XXXV INCONTRO COMPOSTELLANO IN ITALIA</w:t>
          </w:r>
        </w:p>
        <w:p w14:paraId="62FE4BEA" w14:textId="50A4E792" w:rsidR="0045482B" w:rsidRPr="0045482B" w:rsidRDefault="0045482B" w:rsidP="0045482B">
          <w:pPr>
            <w:pStyle w:val="Intestazione"/>
            <w:jc w:val="center"/>
            <w:rPr>
              <w:rFonts w:ascii="Calisto MT" w:hAnsi="Calisto MT"/>
              <w:sz w:val="32"/>
              <w:szCs w:val="32"/>
            </w:rPr>
          </w:pPr>
          <w:r w:rsidRPr="0045482B">
            <w:rPr>
              <w:rFonts w:ascii="Calisto MT" w:hAnsi="Calisto MT"/>
              <w:sz w:val="32"/>
              <w:szCs w:val="32"/>
            </w:rPr>
            <w:t>PERUGIA 24-26 MAGGIO 2024</w:t>
          </w:r>
        </w:p>
      </w:tc>
    </w:tr>
  </w:tbl>
  <w:p w14:paraId="093023C5" w14:textId="77777777" w:rsidR="00562601" w:rsidRPr="0045482B" w:rsidRDefault="00562601" w:rsidP="0045482B">
    <w:pPr>
      <w:pStyle w:val="Nessunaspaziatura"/>
      <w:jc w:val="center"/>
      <w:rPr>
        <w:rFonts w:ascii="Calisto MT" w:hAnsi="Calisto M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43405770">
    <w:abstractNumId w:val="11"/>
  </w:num>
  <w:num w:numId="2" w16cid:durableId="485706318">
    <w:abstractNumId w:val="7"/>
  </w:num>
  <w:num w:numId="3" w16cid:durableId="1086422582">
    <w:abstractNumId w:val="15"/>
  </w:num>
  <w:num w:numId="4" w16cid:durableId="718944940">
    <w:abstractNumId w:val="12"/>
  </w:num>
  <w:num w:numId="5" w16cid:durableId="831332391">
    <w:abstractNumId w:val="13"/>
  </w:num>
  <w:num w:numId="6" w16cid:durableId="561453996">
    <w:abstractNumId w:val="19"/>
  </w:num>
  <w:num w:numId="7" w16cid:durableId="1960408235">
    <w:abstractNumId w:val="6"/>
  </w:num>
  <w:num w:numId="8" w16cid:durableId="2046635029">
    <w:abstractNumId w:val="10"/>
  </w:num>
  <w:num w:numId="9" w16cid:durableId="2035956840">
    <w:abstractNumId w:val="17"/>
  </w:num>
  <w:num w:numId="10" w16cid:durableId="2141224108">
    <w:abstractNumId w:val="1"/>
  </w:num>
  <w:num w:numId="11" w16cid:durableId="402682863">
    <w:abstractNumId w:val="5"/>
  </w:num>
  <w:num w:numId="12" w16cid:durableId="779691714">
    <w:abstractNumId w:val="0"/>
  </w:num>
  <w:num w:numId="13" w16cid:durableId="1927298265">
    <w:abstractNumId w:val="2"/>
  </w:num>
  <w:num w:numId="14" w16cid:durableId="1994288099">
    <w:abstractNumId w:val="9"/>
  </w:num>
  <w:num w:numId="15" w16cid:durableId="782310594">
    <w:abstractNumId w:val="8"/>
  </w:num>
  <w:num w:numId="16" w16cid:durableId="853568146">
    <w:abstractNumId w:val="16"/>
  </w:num>
  <w:num w:numId="17" w16cid:durableId="1367293670">
    <w:abstractNumId w:val="3"/>
  </w:num>
  <w:num w:numId="18" w16cid:durableId="1576431538">
    <w:abstractNumId w:val="21"/>
  </w:num>
  <w:num w:numId="19" w16cid:durableId="1494570585">
    <w:abstractNumId w:val="18"/>
  </w:num>
  <w:num w:numId="20" w16cid:durableId="1857572596">
    <w:abstractNumId w:val="14"/>
  </w:num>
  <w:num w:numId="21" w16cid:durableId="1796868584">
    <w:abstractNumId w:val="20"/>
  </w:num>
  <w:num w:numId="22" w16cid:durableId="73047057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82B"/>
    <w:rsid w:val="00003B30"/>
    <w:rsid w:val="000146A7"/>
    <w:rsid w:val="00045CA6"/>
    <w:rsid w:val="00052382"/>
    <w:rsid w:val="0006568A"/>
    <w:rsid w:val="00076F0F"/>
    <w:rsid w:val="00084253"/>
    <w:rsid w:val="000D1F49"/>
    <w:rsid w:val="000F5C88"/>
    <w:rsid w:val="001150DA"/>
    <w:rsid w:val="00121EEF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31509"/>
    <w:rsid w:val="00446538"/>
    <w:rsid w:val="0045482B"/>
    <w:rsid w:val="0046302A"/>
    <w:rsid w:val="00487D2D"/>
    <w:rsid w:val="004D5D62"/>
    <w:rsid w:val="005112D0"/>
    <w:rsid w:val="00562601"/>
    <w:rsid w:val="0057256E"/>
    <w:rsid w:val="00577E06"/>
    <w:rsid w:val="00582B1C"/>
    <w:rsid w:val="0059297A"/>
    <w:rsid w:val="005A3BF7"/>
    <w:rsid w:val="005D676F"/>
    <w:rsid w:val="005F2035"/>
    <w:rsid w:val="005F7990"/>
    <w:rsid w:val="006250A2"/>
    <w:rsid w:val="006328E0"/>
    <w:rsid w:val="0063739C"/>
    <w:rsid w:val="00650259"/>
    <w:rsid w:val="007365C0"/>
    <w:rsid w:val="00770F25"/>
    <w:rsid w:val="00787DD4"/>
    <w:rsid w:val="007A35A8"/>
    <w:rsid w:val="007B0A85"/>
    <w:rsid w:val="007C6A52"/>
    <w:rsid w:val="00806FF3"/>
    <w:rsid w:val="0082043E"/>
    <w:rsid w:val="008A6C35"/>
    <w:rsid w:val="008D6460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27CAE"/>
    <w:rsid w:val="00A370A8"/>
    <w:rsid w:val="00A60442"/>
    <w:rsid w:val="00A86609"/>
    <w:rsid w:val="00AC2926"/>
    <w:rsid w:val="00B04A50"/>
    <w:rsid w:val="00B160CA"/>
    <w:rsid w:val="00BD4753"/>
    <w:rsid w:val="00BD5CB1"/>
    <w:rsid w:val="00BE62EE"/>
    <w:rsid w:val="00C003BA"/>
    <w:rsid w:val="00C427EB"/>
    <w:rsid w:val="00C449FF"/>
    <w:rsid w:val="00C46878"/>
    <w:rsid w:val="00C81922"/>
    <w:rsid w:val="00CB4A51"/>
    <w:rsid w:val="00CD4532"/>
    <w:rsid w:val="00CD47B0"/>
    <w:rsid w:val="00CE6104"/>
    <w:rsid w:val="00CE7918"/>
    <w:rsid w:val="00D16163"/>
    <w:rsid w:val="00D33A86"/>
    <w:rsid w:val="00DB3FAD"/>
    <w:rsid w:val="00DD447B"/>
    <w:rsid w:val="00DF0832"/>
    <w:rsid w:val="00E0535A"/>
    <w:rsid w:val="00E14589"/>
    <w:rsid w:val="00E53090"/>
    <w:rsid w:val="00E61C09"/>
    <w:rsid w:val="00E677FE"/>
    <w:rsid w:val="00EB3B58"/>
    <w:rsid w:val="00EC7359"/>
    <w:rsid w:val="00EE3054"/>
    <w:rsid w:val="00EF53F0"/>
    <w:rsid w:val="00F00606"/>
    <w:rsid w:val="00F01256"/>
    <w:rsid w:val="00F5418C"/>
    <w:rsid w:val="00F549BE"/>
    <w:rsid w:val="00FC2323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70267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e">
    <w:name w:val="Normal"/>
    <w:uiPriority w:val="1"/>
    <w:qFormat/>
    <w:rsid w:val="00A27CAE"/>
    <w:pPr>
      <w:spacing w:before="120" w:after="0" w:line="240" w:lineRule="auto"/>
    </w:pPr>
    <w:rPr>
      <w:sz w:val="24"/>
    </w:rPr>
  </w:style>
  <w:style w:type="paragraph" w:styleId="Titolo1">
    <w:name w:val="heading 1"/>
    <w:basedOn w:val="Normale"/>
    <w:link w:val="Titolo1Carattere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semiHidden/>
    <w:rsid w:val="000D1F49"/>
    <w:pPr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562601"/>
    <w:rPr>
      <w:b/>
      <w:bCs/>
      <w:color w:val="694A77"/>
      <w:sz w:val="24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62601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Pidipagina">
    <w:name w:val="footer"/>
    <w:basedOn w:val="Normale"/>
    <w:link w:val="PidipaginaCarattere"/>
    <w:uiPriority w:val="99"/>
    <w:unhideWhenUsed/>
    <w:qFormat/>
    <w:rsid w:val="002A648D"/>
    <w:pPr>
      <w:spacing w:before="0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A648D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62601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562601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806FF3"/>
    <w:rPr>
      <w:color w:val="808080"/>
    </w:rPr>
  </w:style>
  <w:style w:type="paragraph" w:customStyle="1" w:styleId="Intestazionitabella">
    <w:name w:val="Intestazioni tabella"/>
    <w:basedOn w:val="Normale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Sottotitolitabella">
    <w:name w:val="Sottotitoli tabella"/>
    <w:basedOn w:val="Normale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A648D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e">
    <w:name w:val="Totale"/>
    <w:basedOn w:val="Normale"/>
    <w:next w:val="Normale"/>
    <w:link w:val="Caratteretotale"/>
    <w:uiPriority w:val="1"/>
    <w:qFormat/>
    <w:rsid w:val="002A648D"/>
    <w:rPr>
      <w:b/>
    </w:rPr>
  </w:style>
  <w:style w:type="character" w:customStyle="1" w:styleId="Caratteretotale">
    <w:name w:val="Carattere totale"/>
    <w:basedOn w:val="Carpredefinitoparagrafo"/>
    <w:link w:val="Totale"/>
    <w:uiPriority w:val="1"/>
    <w:rsid w:val="002A648D"/>
    <w:rPr>
      <w:b/>
      <w:sz w:val="24"/>
    </w:rPr>
  </w:style>
  <w:style w:type="character" w:styleId="Menzionenonrisolta">
    <w:name w:val="Unresolved Mention"/>
    <w:basedOn w:val="Carpredefinitoparagrafo"/>
    <w:uiPriority w:val="99"/>
    <w:semiHidden/>
    <w:rsid w:val="008D6460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5D676F"/>
    <w:pPr>
      <w:spacing w:before="0"/>
    </w:pPr>
    <w:rPr>
      <w:rFonts w:ascii="Calibri" w:hAnsi="Calibri" w:cs="Calibri"/>
      <w:sz w:val="22"/>
      <w:szCs w:val="22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0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hotelsacrocuore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AppData\Roaming\Microsoft\Templates\Modulo%20d&#8217;ordine%20per%20abbigliamento%20personalizzat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1A9D52-71E3-4A1E-9316-C94D77D10A6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d’ordine per abbigliamento personalizzato</Template>
  <TotalTime>0</TotalTime>
  <Pages>1</Pages>
  <Words>253</Words>
  <Characters>1443</Characters>
  <Application>Microsoft Office Word</Application>
  <DocSecurity>0</DocSecurity>
  <Lines>12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2024-04-17T14:17:00Z</dcterms:created>
  <dcterms:modified xsi:type="dcterms:W3CDTF">2024-04-17T14:17:00Z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